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E08B" w14:textId="77777777" w:rsidR="00A745F8" w:rsidRPr="00835BF3" w:rsidRDefault="00A745F8" w:rsidP="00A745F8">
      <w:pPr>
        <w:pStyle w:val="berschrift1"/>
        <w:rPr>
          <w:rFonts w:ascii="EF Sans" w:hAnsi="EF Sans"/>
          <w:b/>
          <w:bCs/>
          <w:color w:val="FF8AD8"/>
        </w:rPr>
      </w:pPr>
      <w:r w:rsidRPr="00835BF3">
        <w:rPr>
          <w:rFonts w:ascii="EF Sans" w:hAnsi="EF Sans"/>
          <w:b/>
          <w:bCs/>
          <w:color w:val="FF8AD8"/>
        </w:rPr>
        <w:t>TEMPLATE – MAGAZINARTIKEL CARMARKET</w:t>
      </w:r>
    </w:p>
    <w:p w14:paraId="7498FEAC" w14:textId="77777777" w:rsidR="00A745F8" w:rsidRDefault="00A745F8" w:rsidP="00A745F8">
      <w:r>
        <w:t>Anzahl Zeichen immer inkl. Leerschläge</w:t>
      </w:r>
      <w:r>
        <w:br/>
        <w:t>((Texte in doppelter Klammer nicht übersetzten und nicht ändern))</w:t>
      </w:r>
      <w:r>
        <w:br/>
        <w:t>________________________________________________________________</w:t>
      </w:r>
    </w:p>
    <w:p w14:paraId="2C6F05F2" w14:textId="77777777" w:rsidR="00A745F8" w:rsidRPr="00F2778B" w:rsidRDefault="00A745F8" w:rsidP="00A745F8"/>
    <w:p w14:paraId="3A43D953" w14:textId="77777777" w:rsidR="00A745F8" w:rsidRPr="00A745F8" w:rsidRDefault="00A745F8" w:rsidP="00A745F8">
      <w:pPr>
        <w:pStyle w:val="berschrift1"/>
        <w:rPr>
          <w:rFonts w:ascii="EF Sans" w:hAnsi="EF Sans"/>
          <w:color w:val="000000" w:themeColor="text1"/>
          <w:sz w:val="26"/>
          <w:szCs w:val="26"/>
        </w:rPr>
      </w:pPr>
      <w:r w:rsidRPr="00A745F8">
        <w:rPr>
          <w:rFonts w:ascii="EF Sans" w:hAnsi="EF Sans"/>
          <w:b/>
          <w:bCs/>
          <w:color w:val="000000" w:themeColor="text1"/>
          <w:sz w:val="26"/>
          <w:szCs w:val="26"/>
        </w:rPr>
        <w:t>((H1 - Headline))</w:t>
      </w:r>
      <w:r w:rsidRPr="00A745F8">
        <w:rPr>
          <w:rFonts w:ascii="EF Sans" w:hAnsi="EF Sans"/>
          <w:b/>
          <w:bCs/>
          <w:color w:val="000000" w:themeColor="text1"/>
          <w:sz w:val="26"/>
          <w:szCs w:val="26"/>
        </w:rPr>
        <w:br/>
      </w:r>
      <w:r w:rsidRPr="00A745F8">
        <w:rPr>
          <w:rFonts w:ascii="EF Sans" w:hAnsi="EF Sans"/>
          <w:color w:val="000000" w:themeColor="text1"/>
          <w:sz w:val="26"/>
          <w:szCs w:val="26"/>
        </w:rPr>
        <w:t>Artikel-Titel</w:t>
      </w:r>
    </w:p>
    <w:p w14:paraId="57F518C5" w14:textId="77777777" w:rsidR="00A745F8" w:rsidRPr="00A745F8" w:rsidRDefault="00A745F8" w:rsidP="00A745F8">
      <w:pPr>
        <w:rPr>
          <w:rFonts w:ascii="EF Sans" w:hAnsi="EF Sans"/>
          <w:i/>
          <w:iCs/>
          <w:sz w:val="26"/>
          <w:szCs w:val="26"/>
        </w:rPr>
      </w:pPr>
    </w:p>
    <w:p w14:paraId="70C432AD" w14:textId="187D3BCB" w:rsidR="00A745F8" w:rsidRPr="000E4DCE" w:rsidRDefault="00A745F8" w:rsidP="00A745F8">
      <w:pPr>
        <w:rPr>
          <w:rFonts w:ascii="EF Sans" w:hAnsi="EF Sans"/>
          <w:b/>
          <w:bCs/>
          <w:sz w:val="26"/>
          <w:szCs w:val="26"/>
        </w:rPr>
      </w:pPr>
      <w:r w:rsidRPr="000E4DCE">
        <w:rPr>
          <w:rFonts w:ascii="EF Sans" w:hAnsi="EF Sans"/>
          <w:b/>
          <w:bCs/>
          <w:sz w:val="26"/>
          <w:szCs w:val="26"/>
        </w:rPr>
        <w:t>((Header</w:t>
      </w:r>
      <w:r w:rsidR="00046A63" w:rsidRPr="000E4DCE">
        <w:rPr>
          <w:rFonts w:ascii="EF Sans" w:hAnsi="EF Sans"/>
          <w:b/>
          <w:bCs/>
          <w:sz w:val="26"/>
          <w:szCs w:val="26"/>
        </w:rPr>
        <w:t>-</w:t>
      </w:r>
      <w:r w:rsidRPr="000E4DCE">
        <w:rPr>
          <w:rFonts w:ascii="EF Sans" w:hAnsi="EF Sans"/>
          <w:b/>
          <w:bCs/>
          <w:sz w:val="26"/>
          <w:szCs w:val="26"/>
        </w:rPr>
        <w:t>Image))</w:t>
      </w:r>
    </w:p>
    <w:p w14:paraId="1B4AE407" w14:textId="77777777" w:rsidR="00E87352" w:rsidRDefault="006C4B79" w:rsidP="00A745F8">
      <w:pPr>
        <w:rPr>
          <w:rFonts w:ascii="EF Sans" w:hAnsi="EF Sans"/>
          <w:sz w:val="26"/>
          <w:szCs w:val="26"/>
        </w:rPr>
      </w:pPr>
      <w:r w:rsidRPr="00A06E6D">
        <w:rPr>
          <w:rFonts w:ascii="EF Sans" w:hAnsi="EF Sans"/>
          <w:sz w:val="26"/>
          <w:szCs w:val="26"/>
        </w:rPr>
        <w:t>Bild in folgende</w:t>
      </w:r>
      <w:r w:rsidR="000E4DCE" w:rsidRPr="00A06E6D">
        <w:rPr>
          <w:rFonts w:ascii="EF Sans" w:hAnsi="EF Sans"/>
          <w:sz w:val="26"/>
          <w:szCs w:val="26"/>
        </w:rPr>
        <w:t xml:space="preserve">m </w:t>
      </w:r>
      <w:r w:rsidRPr="00A06E6D">
        <w:rPr>
          <w:rFonts w:ascii="EF Sans" w:hAnsi="EF Sans"/>
          <w:sz w:val="26"/>
          <w:szCs w:val="26"/>
        </w:rPr>
        <w:t>Format</w:t>
      </w:r>
      <w:r w:rsidR="00A06E6D" w:rsidRPr="00A06E6D">
        <w:rPr>
          <w:rFonts w:ascii="EF Sans" w:hAnsi="EF Sans"/>
          <w:sz w:val="26"/>
          <w:szCs w:val="26"/>
        </w:rPr>
        <w:t xml:space="preserve"> </w:t>
      </w:r>
      <w:r w:rsidRPr="00A06E6D">
        <w:rPr>
          <w:rFonts w:ascii="EF Sans" w:hAnsi="EF Sans"/>
          <w:sz w:val="26"/>
          <w:szCs w:val="26"/>
        </w:rPr>
        <w:t>anliefern:</w:t>
      </w:r>
    </w:p>
    <w:p w14:paraId="0367FF27" w14:textId="71CB3205" w:rsidR="006C4B79" w:rsidRPr="00A06E6D" w:rsidRDefault="00A06E6D" w:rsidP="00A745F8">
      <w:pPr>
        <w:rPr>
          <w:rFonts w:ascii="EF Sans" w:hAnsi="EF Sans"/>
          <w:sz w:val="26"/>
          <w:szCs w:val="26"/>
        </w:rPr>
      </w:pPr>
      <w:r w:rsidRPr="00A06E6D">
        <w:rPr>
          <w:rFonts w:ascii="EF Sans" w:hAnsi="EF Sans"/>
          <w:sz w:val="26"/>
          <w:szCs w:val="26"/>
        </w:rPr>
        <w:t>1920 x 1080px // 1000KB // JPG</w:t>
      </w:r>
    </w:p>
    <w:p w14:paraId="31D91361" w14:textId="77777777" w:rsidR="00A745F8" w:rsidRDefault="00A745F8" w:rsidP="00A745F8">
      <w:pPr>
        <w:rPr>
          <w:rFonts w:ascii="EF Sans" w:hAnsi="EF Sans"/>
          <w:sz w:val="26"/>
          <w:szCs w:val="26"/>
        </w:rPr>
      </w:pPr>
    </w:p>
    <w:p w14:paraId="2FFC217A" w14:textId="77777777" w:rsidR="00A06E6D" w:rsidRPr="00A06E6D" w:rsidRDefault="00A06E6D" w:rsidP="00A745F8">
      <w:pPr>
        <w:rPr>
          <w:rFonts w:ascii="EF Sans" w:hAnsi="EF Sans"/>
          <w:b/>
          <w:bCs/>
          <w:sz w:val="26"/>
          <w:szCs w:val="26"/>
        </w:rPr>
      </w:pPr>
    </w:p>
    <w:p w14:paraId="6FC945BB" w14:textId="77777777" w:rsidR="00A745F8" w:rsidRPr="00A745F8" w:rsidRDefault="00A745F8" w:rsidP="00A745F8">
      <w:pPr>
        <w:rPr>
          <w:rFonts w:ascii="EF Sans" w:hAnsi="EF Sans"/>
          <w:b/>
          <w:bCs/>
          <w:sz w:val="26"/>
          <w:szCs w:val="26"/>
        </w:rPr>
      </w:pPr>
      <w:r w:rsidRPr="00A745F8">
        <w:rPr>
          <w:rFonts w:ascii="EF Sans" w:hAnsi="EF Sans"/>
          <w:b/>
          <w:bCs/>
          <w:sz w:val="26"/>
          <w:szCs w:val="26"/>
        </w:rPr>
        <w:t>((Caption für Bildelement))</w:t>
      </w:r>
    </w:p>
    <w:p w14:paraId="1784FA71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Text maximal 100 Zeichen</w:t>
      </w:r>
    </w:p>
    <w:p w14:paraId="63887CEB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062D223C" w14:textId="77777777" w:rsidR="00A745F8" w:rsidRPr="00A745F8" w:rsidRDefault="00A745F8" w:rsidP="00A745F8">
      <w:pPr>
        <w:rPr>
          <w:rFonts w:ascii="EF Sans" w:hAnsi="EF Sans"/>
          <w:b/>
          <w:bCs/>
          <w:sz w:val="26"/>
          <w:szCs w:val="26"/>
        </w:rPr>
      </w:pPr>
      <w:r w:rsidRPr="00A745F8">
        <w:rPr>
          <w:rFonts w:ascii="EF Sans" w:hAnsi="EF Sans"/>
          <w:b/>
          <w:bCs/>
          <w:sz w:val="26"/>
          <w:szCs w:val="26"/>
        </w:rPr>
        <w:t xml:space="preserve">((H2 - </w:t>
      </w:r>
      <w:proofErr w:type="spellStart"/>
      <w:r w:rsidRPr="00A745F8">
        <w:rPr>
          <w:rFonts w:ascii="EF Sans" w:hAnsi="EF Sans"/>
          <w:b/>
          <w:bCs/>
          <w:sz w:val="26"/>
          <w:szCs w:val="26"/>
        </w:rPr>
        <w:t>Introtext</w:t>
      </w:r>
      <w:proofErr w:type="spellEnd"/>
      <w:r w:rsidRPr="00A745F8">
        <w:rPr>
          <w:rFonts w:ascii="EF Sans" w:hAnsi="EF Sans"/>
          <w:b/>
          <w:bCs/>
          <w:sz w:val="26"/>
          <w:szCs w:val="26"/>
        </w:rPr>
        <w:t>))</w:t>
      </w:r>
    </w:p>
    <w:p w14:paraId="0C8709A1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Text maximal 200 Zeichen</w:t>
      </w:r>
    </w:p>
    <w:p w14:paraId="338910F3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2C5BFB3E" w14:textId="77777777" w:rsidR="00A745F8" w:rsidRPr="00A745F8" w:rsidRDefault="00A745F8" w:rsidP="00A745F8">
      <w:pPr>
        <w:pStyle w:val="berschrift2"/>
        <w:rPr>
          <w:rFonts w:ascii="EF Sans" w:hAnsi="EF Sans"/>
          <w:color w:val="000000" w:themeColor="text1"/>
          <w:sz w:val="26"/>
          <w:szCs w:val="26"/>
        </w:rPr>
      </w:pPr>
      <w:r w:rsidRPr="00A745F8">
        <w:rPr>
          <w:rFonts w:ascii="EF Sans" w:hAnsi="EF Sans"/>
          <w:b/>
          <w:bCs/>
          <w:color w:val="000000" w:themeColor="text1"/>
          <w:sz w:val="26"/>
          <w:szCs w:val="26"/>
        </w:rPr>
        <w:t>((H2: Summary/</w:t>
      </w:r>
      <w:proofErr w:type="spellStart"/>
      <w:r w:rsidRPr="00A745F8">
        <w:rPr>
          <w:rFonts w:ascii="EF Sans" w:hAnsi="EF Sans"/>
          <w:b/>
          <w:bCs/>
          <w:color w:val="000000" w:themeColor="text1"/>
          <w:sz w:val="26"/>
          <w:szCs w:val="26"/>
        </w:rPr>
        <w:t>Keyfact</w:t>
      </w:r>
      <w:proofErr w:type="spellEnd"/>
      <w:r w:rsidRPr="00A745F8">
        <w:rPr>
          <w:rFonts w:ascii="EF Sans" w:hAnsi="EF Sans"/>
          <w:b/>
          <w:bCs/>
          <w:color w:val="000000" w:themeColor="text1"/>
          <w:sz w:val="26"/>
          <w:szCs w:val="26"/>
        </w:rPr>
        <w:t>))</w:t>
      </w:r>
      <w:r w:rsidRPr="00A745F8">
        <w:rPr>
          <w:rFonts w:ascii="EF Sans" w:hAnsi="EF Sans"/>
          <w:b/>
          <w:bCs/>
          <w:color w:val="000000" w:themeColor="text1"/>
          <w:sz w:val="26"/>
          <w:szCs w:val="26"/>
        </w:rPr>
        <w:br/>
      </w:r>
      <w:r w:rsidRPr="00A745F8">
        <w:rPr>
          <w:rFonts w:ascii="EF Sans" w:hAnsi="EF Sans"/>
          <w:color w:val="000000" w:themeColor="text1"/>
          <w:sz w:val="26"/>
          <w:szCs w:val="26"/>
        </w:rPr>
        <w:t>Titel maximal 50 Zeichen</w:t>
      </w:r>
    </w:p>
    <w:p w14:paraId="5FC23F81" w14:textId="77777777" w:rsidR="00A745F8" w:rsidRPr="00A745F8" w:rsidRDefault="00A745F8" w:rsidP="00A745F8">
      <w:pPr>
        <w:pStyle w:val="Listenabsatz"/>
        <w:numPr>
          <w:ilvl w:val="0"/>
          <w:numId w:val="7"/>
        </w:num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Facts - maximal 100 Zeichen / maximal 4 Facts</w:t>
      </w:r>
    </w:p>
    <w:p w14:paraId="3A0B2ABB" w14:textId="77777777" w:rsidR="00A745F8" w:rsidRPr="00A745F8" w:rsidRDefault="00A745F8" w:rsidP="00A745F8">
      <w:pPr>
        <w:pStyle w:val="Listenabsatz"/>
        <w:numPr>
          <w:ilvl w:val="0"/>
          <w:numId w:val="7"/>
        </w:num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Facts - Wichtige/eindrückliche Fakten/Zahlen</w:t>
      </w:r>
    </w:p>
    <w:p w14:paraId="59730CDE" w14:textId="77777777" w:rsidR="00A745F8" w:rsidRPr="00A745F8" w:rsidRDefault="00A745F8" w:rsidP="00A745F8">
      <w:pPr>
        <w:pStyle w:val="Listenabsatz"/>
        <w:numPr>
          <w:ilvl w:val="0"/>
          <w:numId w:val="7"/>
        </w:num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Fact 3</w:t>
      </w:r>
    </w:p>
    <w:p w14:paraId="2DC17EAF" w14:textId="77777777" w:rsidR="00A745F8" w:rsidRPr="00A745F8" w:rsidRDefault="00A745F8" w:rsidP="00A745F8">
      <w:pPr>
        <w:pStyle w:val="Listenabsatz"/>
        <w:numPr>
          <w:ilvl w:val="0"/>
          <w:numId w:val="7"/>
        </w:num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Fact 4</w:t>
      </w:r>
    </w:p>
    <w:p w14:paraId="7325D7D6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0DD62BE6" w14:textId="77777777" w:rsidR="00A745F8" w:rsidRPr="00A745F8" w:rsidRDefault="00A745F8" w:rsidP="00A745F8">
      <w:pPr>
        <w:rPr>
          <w:rFonts w:ascii="EF Sans" w:hAnsi="EF Sans"/>
          <w:b/>
          <w:bCs/>
          <w:sz w:val="26"/>
          <w:szCs w:val="26"/>
        </w:rPr>
      </w:pPr>
      <w:r w:rsidRPr="00A745F8">
        <w:rPr>
          <w:rFonts w:ascii="EF Sans" w:hAnsi="EF Sans"/>
          <w:b/>
          <w:bCs/>
          <w:sz w:val="26"/>
          <w:szCs w:val="26"/>
        </w:rPr>
        <w:t>((OPTIONAL – Video))</w:t>
      </w:r>
    </w:p>
    <w:p w14:paraId="6C5ED378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proofErr w:type="spellStart"/>
      <w:r w:rsidRPr="00A745F8">
        <w:rPr>
          <w:rFonts w:ascii="EF Sans" w:hAnsi="EF Sans"/>
          <w:sz w:val="26"/>
          <w:szCs w:val="26"/>
        </w:rPr>
        <w:t>Youtube</w:t>
      </w:r>
      <w:proofErr w:type="spellEnd"/>
      <w:r w:rsidRPr="00A745F8">
        <w:rPr>
          <w:rFonts w:ascii="EF Sans" w:hAnsi="EF Sans"/>
          <w:sz w:val="26"/>
          <w:szCs w:val="26"/>
        </w:rPr>
        <w:t>-Link angeben</w:t>
      </w:r>
    </w:p>
    <w:p w14:paraId="0CE39649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12093362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0604E74F" w14:textId="77777777" w:rsidR="00A745F8" w:rsidRPr="00A745F8" w:rsidRDefault="00A745F8" w:rsidP="00A745F8">
      <w:pPr>
        <w:rPr>
          <w:rStyle w:val="berschrift2Zchn"/>
          <w:rFonts w:ascii="EF Sans" w:hAnsi="EF Sans"/>
          <w:b/>
          <w:bCs/>
          <w:color w:val="000000" w:themeColor="text1"/>
          <w:sz w:val="26"/>
          <w:szCs w:val="26"/>
        </w:rPr>
      </w:pPr>
      <w:r w:rsidRPr="00A745F8">
        <w:rPr>
          <w:rStyle w:val="berschrift2Zchn"/>
          <w:rFonts w:ascii="EF Sans" w:hAnsi="EF Sans"/>
          <w:b/>
          <w:bCs/>
          <w:color w:val="000000" w:themeColor="text1"/>
          <w:sz w:val="26"/>
          <w:szCs w:val="26"/>
        </w:rPr>
        <w:t xml:space="preserve">((H2 - </w:t>
      </w:r>
      <w:proofErr w:type="spellStart"/>
      <w:r w:rsidRPr="00A745F8">
        <w:rPr>
          <w:rStyle w:val="berschrift2Zchn"/>
          <w:rFonts w:ascii="EF Sans" w:hAnsi="EF Sans"/>
          <w:b/>
          <w:bCs/>
          <w:color w:val="000000" w:themeColor="text1"/>
          <w:sz w:val="26"/>
          <w:szCs w:val="26"/>
        </w:rPr>
        <w:t>ImageTextComboList</w:t>
      </w:r>
      <w:proofErr w:type="spellEnd"/>
      <w:r w:rsidRPr="00A745F8">
        <w:rPr>
          <w:rStyle w:val="berschrift2Zchn"/>
          <w:rFonts w:ascii="EF Sans" w:hAnsi="EF Sans"/>
          <w:b/>
          <w:bCs/>
          <w:color w:val="000000" w:themeColor="text1"/>
          <w:sz w:val="26"/>
          <w:szCs w:val="26"/>
        </w:rPr>
        <w:t xml:space="preserve"> Headerline1))</w:t>
      </w:r>
    </w:p>
    <w:p w14:paraId="052A77BA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Headerline 1 - maximal 30 Zeichen od. 5 Wörter</w:t>
      </w:r>
    </w:p>
    <w:p w14:paraId="493FCC9F" w14:textId="77777777" w:rsidR="00A745F8" w:rsidRPr="00A745F8" w:rsidRDefault="00A745F8" w:rsidP="00A745F8">
      <w:pPr>
        <w:rPr>
          <w:rStyle w:val="berschrift2Zchn"/>
          <w:rFonts w:ascii="EF Sans" w:hAnsi="EF Sans"/>
          <w:b/>
          <w:bCs/>
          <w:color w:val="000000" w:themeColor="text1"/>
          <w:sz w:val="26"/>
          <w:szCs w:val="26"/>
        </w:rPr>
      </w:pPr>
    </w:p>
    <w:p w14:paraId="2F99D67D" w14:textId="77777777" w:rsidR="00A745F8" w:rsidRPr="00A745F8" w:rsidRDefault="00A745F8" w:rsidP="00A745F8">
      <w:pPr>
        <w:rPr>
          <w:rStyle w:val="berschrift2Zchn"/>
          <w:rFonts w:ascii="EF Sans" w:hAnsi="EF Sans"/>
          <w:b/>
          <w:bCs/>
          <w:color w:val="000000" w:themeColor="text1"/>
          <w:sz w:val="26"/>
          <w:szCs w:val="26"/>
        </w:rPr>
      </w:pPr>
      <w:r w:rsidRPr="00A745F8">
        <w:rPr>
          <w:rStyle w:val="berschrift2Zchn"/>
          <w:rFonts w:ascii="EF Sans" w:hAnsi="EF Sans"/>
          <w:b/>
          <w:bCs/>
          <w:color w:val="000000" w:themeColor="text1"/>
          <w:sz w:val="26"/>
          <w:szCs w:val="26"/>
        </w:rPr>
        <w:t>((OPTIONAL - H2: Headerline2))</w:t>
      </w:r>
    </w:p>
    <w:p w14:paraId="3BC65460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Headerline 2 - maximal 30 Zeichen od. 5 Wörter</w:t>
      </w:r>
    </w:p>
    <w:p w14:paraId="429FADFB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02E25E7D" w14:textId="77777777" w:rsidR="00A745F8" w:rsidRPr="00A745F8" w:rsidRDefault="00A745F8" w:rsidP="00A745F8">
      <w:pPr>
        <w:rPr>
          <w:rFonts w:ascii="EF Sans" w:hAnsi="EF Sans"/>
          <w:b/>
          <w:bCs/>
          <w:sz w:val="26"/>
          <w:szCs w:val="26"/>
        </w:rPr>
      </w:pPr>
      <w:r w:rsidRPr="00A745F8">
        <w:rPr>
          <w:rFonts w:ascii="EF Sans" w:hAnsi="EF Sans"/>
          <w:b/>
          <w:bCs/>
          <w:sz w:val="26"/>
          <w:szCs w:val="26"/>
        </w:rPr>
        <w:t xml:space="preserve">((OPTIONAL - </w:t>
      </w:r>
      <w:proofErr w:type="spellStart"/>
      <w:r w:rsidRPr="00A745F8">
        <w:rPr>
          <w:rFonts w:ascii="EF Sans" w:hAnsi="EF Sans"/>
          <w:b/>
          <w:bCs/>
          <w:sz w:val="26"/>
          <w:szCs w:val="26"/>
        </w:rPr>
        <w:t>Leadtext</w:t>
      </w:r>
      <w:proofErr w:type="spellEnd"/>
      <w:r w:rsidRPr="00A745F8">
        <w:rPr>
          <w:rFonts w:ascii="EF Sans" w:hAnsi="EF Sans"/>
          <w:b/>
          <w:bCs/>
          <w:sz w:val="26"/>
          <w:szCs w:val="26"/>
        </w:rPr>
        <w:t>))</w:t>
      </w:r>
    </w:p>
    <w:p w14:paraId="414F8EE4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 xml:space="preserve">Text </w:t>
      </w:r>
      <w:proofErr w:type="gramStart"/>
      <w:r w:rsidRPr="00A745F8">
        <w:rPr>
          <w:rFonts w:ascii="EF Sans" w:hAnsi="EF Sans"/>
          <w:sz w:val="26"/>
          <w:szCs w:val="26"/>
        </w:rPr>
        <w:t>maximal  200</w:t>
      </w:r>
      <w:proofErr w:type="gramEnd"/>
      <w:r w:rsidRPr="00A745F8">
        <w:rPr>
          <w:rFonts w:ascii="EF Sans" w:hAnsi="EF Sans"/>
          <w:sz w:val="26"/>
          <w:szCs w:val="26"/>
        </w:rPr>
        <w:t xml:space="preserve"> Zeichen</w:t>
      </w:r>
    </w:p>
    <w:p w14:paraId="2429A47D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6C9809DA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1FBEE41D" w14:textId="77777777" w:rsidR="00A745F8" w:rsidRDefault="00A745F8" w:rsidP="00A745F8">
      <w:pPr>
        <w:rPr>
          <w:rFonts w:ascii="EF Sans" w:hAnsi="EF Sans"/>
          <w:sz w:val="26"/>
          <w:szCs w:val="26"/>
        </w:rPr>
      </w:pPr>
    </w:p>
    <w:p w14:paraId="498A8977" w14:textId="77777777" w:rsidR="00A745F8" w:rsidRDefault="00A745F8" w:rsidP="00A745F8">
      <w:pPr>
        <w:rPr>
          <w:rFonts w:ascii="EF Sans" w:hAnsi="EF Sans"/>
          <w:sz w:val="26"/>
          <w:szCs w:val="26"/>
        </w:rPr>
      </w:pPr>
    </w:p>
    <w:p w14:paraId="3CDAC214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7941E002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___________________________________________</w:t>
      </w:r>
      <w:r w:rsidRPr="00A745F8">
        <w:rPr>
          <w:rFonts w:ascii="EF Sans" w:hAnsi="EF Sans"/>
          <w:sz w:val="26"/>
          <w:szCs w:val="26"/>
        </w:rPr>
        <w:br/>
      </w:r>
    </w:p>
    <w:p w14:paraId="6F3BA4C2" w14:textId="32D6E443" w:rsidR="00A745F8" w:rsidRPr="00A745F8" w:rsidRDefault="00A745F8" w:rsidP="00A745F8">
      <w:pPr>
        <w:pStyle w:val="Listenabsatz"/>
        <w:numPr>
          <w:ilvl w:val="0"/>
          <w:numId w:val="8"/>
        </w:numPr>
        <w:tabs>
          <w:tab w:val="left" w:pos="0"/>
        </w:tabs>
        <w:ind w:left="284" w:hanging="720"/>
        <w:rPr>
          <w:rFonts w:ascii="EF Sans" w:hAnsi="EF Sans"/>
          <w:b/>
          <w:bCs/>
          <w:sz w:val="26"/>
          <w:szCs w:val="26"/>
        </w:rPr>
      </w:pPr>
      <w:r w:rsidRPr="00A745F8">
        <w:rPr>
          <w:rFonts w:ascii="EF Sans" w:hAnsi="EF Sans"/>
          <w:b/>
          <w:bCs/>
          <w:sz w:val="26"/>
          <w:szCs w:val="26"/>
        </w:rPr>
        <w:t>((Bild: 1920 x 1080px</w:t>
      </w:r>
      <w:r w:rsidR="001B0B4D">
        <w:rPr>
          <w:rFonts w:ascii="EF Sans" w:hAnsi="EF Sans"/>
          <w:b/>
          <w:bCs/>
          <w:sz w:val="26"/>
          <w:szCs w:val="26"/>
        </w:rPr>
        <w:t xml:space="preserve"> // 1000KB // JPG</w:t>
      </w:r>
      <w:r w:rsidRPr="00A745F8">
        <w:rPr>
          <w:rFonts w:ascii="EF Sans" w:hAnsi="EF Sans"/>
          <w:b/>
          <w:bCs/>
          <w:sz w:val="26"/>
          <w:szCs w:val="26"/>
        </w:rPr>
        <w:t>))</w:t>
      </w:r>
    </w:p>
    <w:p w14:paraId="5E2CA63A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71F1F3BB" w14:textId="77777777" w:rsidR="00A745F8" w:rsidRPr="00A745F8" w:rsidRDefault="00A745F8" w:rsidP="00A745F8">
      <w:pPr>
        <w:rPr>
          <w:rFonts w:ascii="EF Sans" w:hAnsi="EF Sans"/>
          <w:b/>
          <w:bCs/>
          <w:sz w:val="26"/>
          <w:szCs w:val="26"/>
        </w:rPr>
      </w:pPr>
      <w:r w:rsidRPr="00A745F8">
        <w:rPr>
          <w:rFonts w:ascii="EF Sans" w:hAnsi="EF Sans"/>
          <w:b/>
          <w:bCs/>
          <w:sz w:val="26"/>
          <w:szCs w:val="26"/>
        </w:rPr>
        <w:t>((OPTIONAL - Caption für Bildelement))</w:t>
      </w:r>
    </w:p>
    <w:p w14:paraId="6A204604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Text maximal 100 Zeichen</w:t>
      </w:r>
    </w:p>
    <w:p w14:paraId="732AF5AB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521FA8BE" w14:textId="77777777" w:rsidR="00A745F8" w:rsidRPr="00A745F8" w:rsidRDefault="00A745F8" w:rsidP="00A745F8">
      <w:pPr>
        <w:rPr>
          <w:rStyle w:val="berschrift3Zchn"/>
          <w:rFonts w:ascii="EF Sans" w:hAnsi="EF Sans"/>
          <w:b/>
          <w:bCs/>
          <w:color w:val="000000" w:themeColor="text1"/>
          <w:sz w:val="26"/>
          <w:szCs w:val="26"/>
        </w:rPr>
      </w:pPr>
      <w:r w:rsidRPr="00A745F8">
        <w:rPr>
          <w:rStyle w:val="berschrift3Zchn"/>
          <w:rFonts w:ascii="EF Sans" w:hAnsi="EF Sans"/>
          <w:b/>
          <w:bCs/>
          <w:color w:val="000000" w:themeColor="text1"/>
          <w:sz w:val="26"/>
          <w:szCs w:val="26"/>
        </w:rPr>
        <w:t>((H3: Titel))</w:t>
      </w:r>
    </w:p>
    <w:p w14:paraId="23995206" w14:textId="77777777" w:rsidR="00A745F8" w:rsidRPr="00A745F8" w:rsidRDefault="00A745F8" w:rsidP="00A745F8">
      <w:pPr>
        <w:rPr>
          <w:rFonts w:ascii="EF Sans Semibold" w:hAnsi="EF Sans Semibold"/>
          <w:b/>
          <w:bCs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Titel maximal 50-60 Zeichen oder 6-8 Wörter</w:t>
      </w:r>
    </w:p>
    <w:p w14:paraId="4BEC7138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((Text))</w:t>
      </w:r>
    </w:p>
    <w:p w14:paraId="48C03E4B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Text Maximal 430 Zeichen oder 50 Wörter</w:t>
      </w:r>
    </w:p>
    <w:p w14:paraId="1222B1FE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___________________________________________</w:t>
      </w:r>
    </w:p>
    <w:p w14:paraId="58132295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45C51197" w14:textId="77777777" w:rsidR="001B0B4D" w:rsidRPr="00A745F8" w:rsidRDefault="001B0B4D" w:rsidP="001B0B4D">
      <w:pPr>
        <w:pStyle w:val="Listenabsatz"/>
        <w:numPr>
          <w:ilvl w:val="0"/>
          <w:numId w:val="8"/>
        </w:numPr>
        <w:tabs>
          <w:tab w:val="left" w:pos="0"/>
        </w:tabs>
        <w:ind w:left="284" w:hanging="720"/>
        <w:rPr>
          <w:rFonts w:ascii="EF Sans" w:hAnsi="EF Sans"/>
          <w:b/>
          <w:bCs/>
          <w:sz w:val="26"/>
          <w:szCs w:val="26"/>
        </w:rPr>
      </w:pPr>
      <w:r w:rsidRPr="00A745F8">
        <w:rPr>
          <w:rFonts w:ascii="EF Sans" w:hAnsi="EF Sans"/>
          <w:b/>
          <w:bCs/>
          <w:sz w:val="26"/>
          <w:szCs w:val="26"/>
        </w:rPr>
        <w:t>((Bild: 1920 x 1080px</w:t>
      </w:r>
      <w:r>
        <w:rPr>
          <w:rFonts w:ascii="EF Sans" w:hAnsi="EF Sans"/>
          <w:b/>
          <w:bCs/>
          <w:sz w:val="26"/>
          <w:szCs w:val="26"/>
        </w:rPr>
        <w:t xml:space="preserve"> // 1000KB // JPG</w:t>
      </w:r>
      <w:r w:rsidRPr="00A745F8">
        <w:rPr>
          <w:rFonts w:ascii="EF Sans" w:hAnsi="EF Sans"/>
          <w:b/>
          <w:bCs/>
          <w:sz w:val="26"/>
          <w:szCs w:val="26"/>
        </w:rPr>
        <w:t>))</w:t>
      </w:r>
    </w:p>
    <w:p w14:paraId="54E0E59A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52D51FAF" w14:textId="77777777" w:rsidR="00A745F8" w:rsidRPr="00A745F8" w:rsidRDefault="00A745F8" w:rsidP="00A745F8">
      <w:pPr>
        <w:rPr>
          <w:rFonts w:ascii="EF Sans" w:hAnsi="EF Sans"/>
          <w:b/>
          <w:bCs/>
          <w:sz w:val="26"/>
          <w:szCs w:val="26"/>
        </w:rPr>
      </w:pPr>
      <w:r w:rsidRPr="00A745F8">
        <w:rPr>
          <w:rFonts w:ascii="EF Sans" w:hAnsi="EF Sans"/>
          <w:b/>
          <w:bCs/>
          <w:sz w:val="26"/>
          <w:szCs w:val="26"/>
        </w:rPr>
        <w:t>((OPTIONAL - Caption für Bildelement))</w:t>
      </w:r>
    </w:p>
    <w:p w14:paraId="552D5523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Text maximal 100 Zeichen</w:t>
      </w:r>
    </w:p>
    <w:p w14:paraId="47281461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67A29FF5" w14:textId="77777777" w:rsidR="00A745F8" w:rsidRPr="00A745F8" w:rsidRDefault="00A745F8" w:rsidP="00A745F8">
      <w:pPr>
        <w:rPr>
          <w:rStyle w:val="berschrift3Zchn"/>
          <w:rFonts w:ascii="EF Sans" w:hAnsi="EF Sans"/>
          <w:b/>
          <w:bCs/>
          <w:color w:val="000000" w:themeColor="text1"/>
          <w:sz w:val="26"/>
          <w:szCs w:val="26"/>
        </w:rPr>
      </w:pPr>
      <w:r w:rsidRPr="00A745F8">
        <w:rPr>
          <w:rStyle w:val="berschrift3Zchn"/>
          <w:rFonts w:ascii="EF Sans" w:hAnsi="EF Sans"/>
          <w:b/>
          <w:bCs/>
          <w:color w:val="000000" w:themeColor="text1"/>
          <w:sz w:val="26"/>
          <w:szCs w:val="26"/>
        </w:rPr>
        <w:t>((H3: Titel))</w:t>
      </w:r>
    </w:p>
    <w:p w14:paraId="64DF6839" w14:textId="77777777" w:rsidR="00A745F8" w:rsidRPr="00A745F8" w:rsidRDefault="00A745F8" w:rsidP="00A745F8">
      <w:pPr>
        <w:rPr>
          <w:rFonts w:ascii="EF Sans Semibold" w:hAnsi="EF Sans Semibold"/>
          <w:b/>
          <w:bCs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Titel maximal 50-60 Zeichen oder 6-8 Wörter</w:t>
      </w:r>
    </w:p>
    <w:p w14:paraId="69AE33F6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((Text))</w:t>
      </w:r>
    </w:p>
    <w:p w14:paraId="5B0C5BBA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Text Maximal 430 Zeichen oder 50 Wörter</w:t>
      </w:r>
    </w:p>
    <w:p w14:paraId="0427D5FA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___________________________________________</w:t>
      </w:r>
    </w:p>
    <w:p w14:paraId="07487E6A" w14:textId="77777777" w:rsidR="00A745F8" w:rsidRPr="00A745F8" w:rsidRDefault="00A745F8" w:rsidP="00A745F8">
      <w:pPr>
        <w:rPr>
          <w:rFonts w:ascii="EF Sans" w:hAnsi="EF Sans"/>
          <w:b/>
          <w:bCs/>
          <w:sz w:val="26"/>
          <w:szCs w:val="26"/>
        </w:rPr>
      </w:pPr>
    </w:p>
    <w:p w14:paraId="0FF024AE" w14:textId="77777777" w:rsidR="001B0B4D" w:rsidRPr="00A745F8" w:rsidRDefault="001B0B4D" w:rsidP="001B0B4D">
      <w:pPr>
        <w:pStyle w:val="Listenabsatz"/>
        <w:numPr>
          <w:ilvl w:val="0"/>
          <w:numId w:val="8"/>
        </w:numPr>
        <w:tabs>
          <w:tab w:val="left" w:pos="0"/>
        </w:tabs>
        <w:ind w:left="284" w:hanging="720"/>
        <w:rPr>
          <w:rFonts w:ascii="EF Sans" w:hAnsi="EF Sans"/>
          <w:b/>
          <w:bCs/>
          <w:sz w:val="26"/>
          <w:szCs w:val="26"/>
        </w:rPr>
      </w:pPr>
      <w:r w:rsidRPr="00A745F8">
        <w:rPr>
          <w:rFonts w:ascii="EF Sans" w:hAnsi="EF Sans"/>
          <w:b/>
          <w:bCs/>
          <w:sz w:val="26"/>
          <w:szCs w:val="26"/>
        </w:rPr>
        <w:t>((Bild: 1920 x 1080px</w:t>
      </w:r>
      <w:r>
        <w:rPr>
          <w:rFonts w:ascii="EF Sans" w:hAnsi="EF Sans"/>
          <w:b/>
          <w:bCs/>
          <w:sz w:val="26"/>
          <w:szCs w:val="26"/>
        </w:rPr>
        <w:t xml:space="preserve"> // 1000KB // JPG</w:t>
      </w:r>
      <w:r w:rsidRPr="00A745F8">
        <w:rPr>
          <w:rFonts w:ascii="EF Sans" w:hAnsi="EF Sans"/>
          <w:b/>
          <w:bCs/>
          <w:sz w:val="26"/>
          <w:szCs w:val="26"/>
        </w:rPr>
        <w:t>))</w:t>
      </w:r>
    </w:p>
    <w:p w14:paraId="6F05E259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4FC97136" w14:textId="77777777" w:rsidR="00A745F8" w:rsidRPr="00A745F8" w:rsidRDefault="00A745F8" w:rsidP="00A745F8">
      <w:pPr>
        <w:rPr>
          <w:rFonts w:ascii="EF Sans" w:hAnsi="EF Sans"/>
          <w:b/>
          <w:bCs/>
          <w:sz w:val="26"/>
          <w:szCs w:val="26"/>
        </w:rPr>
      </w:pPr>
      <w:r w:rsidRPr="00A745F8">
        <w:rPr>
          <w:rFonts w:ascii="EF Sans" w:hAnsi="EF Sans"/>
          <w:b/>
          <w:bCs/>
          <w:sz w:val="26"/>
          <w:szCs w:val="26"/>
        </w:rPr>
        <w:t>((OPTIONAL - Caption für Bildelement))</w:t>
      </w:r>
    </w:p>
    <w:p w14:paraId="7E08FF34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Text maximal 100 Zeichen</w:t>
      </w:r>
    </w:p>
    <w:p w14:paraId="3A335EE2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5FCBDAA4" w14:textId="77777777" w:rsidR="00A745F8" w:rsidRPr="00A745F8" w:rsidRDefault="00A745F8" w:rsidP="00A745F8">
      <w:pPr>
        <w:rPr>
          <w:rStyle w:val="berschrift3Zchn"/>
          <w:rFonts w:ascii="EF Sans" w:hAnsi="EF Sans"/>
          <w:b/>
          <w:bCs/>
          <w:color w:val="000000" w:themeColor="text1"/>
          <w:sz w:val="26"/>
          <w:szCs w:val="26"/>
        </w:rPr>
      </w:pPr>
      <w:r w:rsidRPr="00A745F8">
        <w:rPr>
          <w:rStyle w:val="berschrift3Zchn"/>
          <w:rFonts w:ascii="EF Sans" w:hAnsi="EF Sans"/>
          <w:b/>
          <w:bCs/>
          <w:color w:val="000000" w:themeColor="text1"/>
          <w:sz w:val="26"/>
          <w:szCs w:val="26"/>
        </w:rPr>
        <w:t>((H3: Titel))</w:t>
      </w:r>
    </w:p>
    <w:p w14:paraId="2A8FBDEA" w14:textId="77777777" w:rsidR="00A745F8" w:rsidRPr="00A745F8" w:rsidRDefault="00A745F8" w:rsidP="00A745F8">
      <w:pPr>
        <w:rPr>
          <w:rFonts w:ascii="EF Sans Semibold" w:hAnsi="EF Sans Semibold"/>
          <w:b/>
          <w:bCs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Titel maximal 50-60 Zeichen oder 6-8 Wörter</w:t>
      </w:r>
    </w:p>
    <w:p w14:paraId="677588E8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((Text))</w:t>
      </w:r>
    </w:p>
    <w:p w14:paraId="23121063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Text Maximal 430 Zeichen oder 50 Wörter</w:t>
      </w:r>
    </w:p>
    <w:p w14:paraId="070B7338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___________________________________________</w:t>
      </w:r>
    </w:p>
    <w:p w14:paraId="5D4FE93C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6E1CEB28" w14:textId="77777777" w:rsidR="001B0B4D" w:rsidRPr="00A745F8" w:rsidRDefault="001B0B4D" w:rsidP="001B0B4D">
      <w:pPr>
        <w:pStyle w:val="Listenabsatz"/>
        <w:numPr>
          <w:ilvl w:val="0"/>
          <w:numId w:val="8"/>
        </w:numPr>
        <w:tabs>
          <w:tab w:val="left" w:pos="0"/>
        </w:tabs>
        <w:ind w:left="284" w:hanging="720"/>
        <w:rPr>
          <w:rFonts w:ascii="EF Sans" w:hAnsi="EF Sans"/>
          <w:b/>
          <w:bCs/>
          <w:sz w:val="26"/>
          <w:szCs w:val="26"/>
        </w:rPr>
      </w:pPr>
      <w:r w:rsidRPr="00A745F8">
        <w:rPr>
          <w:rFonts w:ascii="EF Sans" w:hAnsi="EF Sans"/>
          <w:b/>
          <w:bCs/>
          <w:sz w:val="26"/>
          <w:szCs w:val="26"/>
        </w:rPr>
        <w:t>((Bild: 1920 x 1080px</w:t>
      </w:r>
      <w:r>
        <w:rPr>
          <w:rFonts w:ascii="EF Sans" w:hAnsi="EF Sans"/>
          <w:b/>
          <w:bCs/>
          <w:sz w:val="26"/>
          <w:szCs w:val="26"/>
        </w:rPr>
        <w:t xml:space="preserve"> // 1000KB // JPG</w:t>
      </w:r>
      <w:r w:rsidRPr="00A745F8">
        <w:rPr>
          <w:rFonts w:ascii="EF Sans" w:hAnsi="EF Sans"/>
          <w:b/>
          <w:bCs/>
          <w:sz w:val="26"/>
          <w:szCs w:val="26"/>
        </w:rPr>
        <w:t>))</w:t>
      </w:r>
    </w:p>
    <w:p w14:paraId="49F5088F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585631E3" w14:textId="77777777" w:rsidR="00A745F8" w:rsidRPr="00A745F8" w:rsidRDefault="00A745F8" w:rsidP="00A745F8">
      <w:pPr>
        <w:rPr>
          <w:rFonts w:ascii="EF Sans" w:hAnsi="EF Sans"/>
          <w:b/>
          <w:bCs/>
          <w:sz w:val="26"/>
          <w:szCs w:val="26"/>
        </w:rPr>
      </w:pPr>
      <w:r w:rsidRPr="00A745F8">
        <w:rPr>
          <w:rFonts w:ascii="EF Sans" w:hAnsi="EF Sans"/>
          <w:b/>
          <w:bCs/>
          <w:sz w:val="26"/>
          <w:szCs w:val="26"/>
        </w:rPr>
        <w:t>((OPTIONAL - Caption für Bildelement))</w:t>
      </w:r>
    </w:p>
    <w:p w14:paraId="7DC4A66E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Text maximal 100 Zeichen</w:t>
      </w:r>
    </w:p>
    <w:p w14:paraId="7C31C969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1D08C04D" w14:textId="77777777" w:rsidR="00A745F8" w:rsidRPr="00A745F8" w:rsidRDefault="00A745F8" w:rsidP="00A745F8">
      <w:pPr>
        <w:rPr>
          <w:rStyle w:val="berschrift3Zchn"/>
          <w:rFonts w:ascii="EF Sans" w:hAnsi="EF Sans"/>
          <w:b/>
          <w:bCs/>
          <w:color w:val="000000" w:themeColor="text1"/>
          <w:sz w:val="26"/>
          <w:szCs w:val="26"/>
        </w:rPr>
      </w:pPr>
      <w:r w:rsidRPr="00A745F8">
        <w:rPr>
          <w:rStyle w:val="berschrift3Zchn"/>
          <w:rFonts w:ascii="EF Sans" w:hAnsi="EF Sans"/>
          <w:b/>
          <w:bCs/>
          <w:color w:val="000000" w:themeColor="text1"/>
          <w:sz w:val="26"/>
          <w:szCs w:val="26"/>
        </w:rPr>
        <w:t>((H3: Titel))</w:t>
      </w:r>
    </w:p>
    <w:p w14:paraId="73C606E3" w14:textId="77777777" w:rsidR="00A745F8" w:rsidRPr="00A745F8" w:rsidRDefault="00A745F8" w:rsidP="00A745F8">
      <w:pPr>
        <w:rPr>
          <w:rFonts w:ascii="EF Sans Semibold" w:hAnsi="EF Sans Semibold"/>
          <w:b/>
          <w:bCs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Titel maximal 50-60 Zeichen oder 6-8 Wörter</w:t>
      </w:r>
    </w:p>
    <w:p w14:paraId="0F032628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((Text))</w:t>
      </w:r>
    </w:p>
    <w:p w14:paraId="06DB9165" w14:textId="77777777" w:rsidR="00A745F8" w:rsidRPr="00A745F8" w:rsidRDefault="00A745F8" w:rsidP="00A745F8">
      <w:pPr>
        <w:rPr>
          <w:rFonts w:ascii="EF Sans" w:hAnsi="EF Sans"/>
          <w:b/>
          <w:bCs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lastRenderedPageBreak/>
        <w:t>Text Maximal 430 Zeichen oder 50 Wörter</w:t>
      </w:r>
    </w:p>
    <w:p w14:paraId="30658065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___________________________________________</w:t>
      </w:r>
    </w:p>
    <w:p w14:paraId="40FB7F14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0B46FAAF" w14:textId="77777777" w:rsidR="00A745F8" w:rsidRPr="00A745F8" w:rsidRDefault="00A745F8" w:rsidP="00A745F8">
      <w:pPr>
        <w:pStyle w:val="Listenabsatz"/>
        <w:numPr>
          <w:ilvl w:val="0"/>
          <w:numId w:val="8"/>
        </w:numPr>
        <w:tabs>
          <w:tab w:val="left" w:pos="0"/>
        </w:tabs>
        <w:ind w:left="284" w:hanging="720"/>
        <w:rPr>
          <w:rFonts w:ascii="EF Sans" w:hAnsi="EF Sans"/>
          <w:b/>
          <w:bCs/>
          <w:sz w:val="26"/>
          <w:szCs w:val="26"/>
        </w:rPr>
      </w:pPr>
      <w:r w:rsidRPr="00A745F8">
        <w:rPr>
          <w:rFonts w:ascii="EF Sans" w:hAnsi="EF Sans"/>
          <w:b/>
          <w:bCs/>
          <w:sz w:val="26"/>
          <w:szCs w:val="26"/>
        </w:rPr>
        <w:t>USW. BELIEBIG VIELE ELEMENTE MÖGLICH</w:t>
      </w:r>
    </w:p>
    <w:p w14:paraId="3D0BCBF0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089B9127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___________________________________________</w:t>
      </w:r>
    </w:p>
    <w:p w14:paraId="531C4C46" w14:textId="77777777" w:rsidR="00A745F8" w:rsidRPr="00A745F8" w:rsidRDefault="00A745F8" w:rsidP="00A745F8">
      <w:pPr>
        <w:rPr>
          <w:rFonts w:ascii="EF Sans" w:hAnsi="EF Sans"/>
          <w:b/>
          <w:bCs/>
          <w:sz w:val="26"/>
          <w:szCs w:val="26"/>
        </w:rPr>
      </w:pPr>
    </w:p>
    <w:p w14:paraId="7FA701BA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44FA36C7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4E145406" w14:textId="77777777" w:rsidR="00A745F8" w:rsidRPr="00A745F8" w:rsidRDefault="00A745F8" w:rsidP="00A745F8">
      <w:pPr>
        <w:rPr>
          <w:rFonts w:ascii="EF Sans" w:hAnsi="EF Sans"/>
          <w:b/>
          <w:bCs/>
          <w:sz w:val="26"/>
          <w:szCs w:val="26"/>
        </w:rPr>
      </w:pPr>
      <w:r w:rsidRPr="00A745F8">
        <w:rPr>
          <w:rFonts w:ascii="EF Sans" w:hAnsi="EF Sans"/>
          <w:b/>
          <w:bCs/>
          <w:sz w:val="26"/>
          <w:szCs w:val="26"/>
        </w:rPr>
        <w:t>((Image- oder Bildgalerie))</w:t>
      </w:r>
    </w:p>
    <w:p w14:paraId="7CE83AF3" w14:textId="28093E84" w:rsidR="00A745F8" w:rsidRPr="00A745F8" w:rsidRDefault="00A745F8" w:rsidP="00A745F8">
      <w:pPr>
        <w:rPr>
          <w:rFonts w:ascii="EF Sans" w:hAnsi="EF Sans"/>
          <w:sz w:val="26"/>
          <w:szCs w:val="26"/>
        </w:rPr>
      </w:pPr>
      <w:proofErr w:type="spellStart"/>
      <w:r w:rsidRPr="00A745F8">
        <w:rPr>
          <w:rFonts w:ascii="EF Sans" w:hAnsi="EF Sans"/>
          <w:sz w:val="26"/>
          <w:szCs w:val="26"/>
        </w:rPr>
        <w:t>Youtube</w:t>
      </w:r>
      <w:proofErr w:type="spellEnd"/>
      <w:r w:rsidRPr="00A745F8">
        <w:rPr>
          <w:rFonts w:ascii="EF Sans" w:hAnsi="EF Sans"/>
          <w:sz w:val="26"/>
          <w:szCs w:val="26"/>
        </w:rPr>
        <w:t>-Link angeben</w:t>
      </w:r>
      <w:r>
        <w:rPr>
          <w:rFonts w:ascii="EF Sans" w:hAnsi="EF Sans"/>
          <w:sz w:val="26"/>
          <w:szCs w:val="26"/>
        </w:rPr>
        <w:t xml:space="preserve">: </w:t>
      </w:r>
      <w:r w:rsidR="0015437F">
        <w:rPr>
          <w:rFonts w:ascii="EF Sans" w:hAnsi="EF Sans"/>
          <w:sz w:val="26"/>
          <w:szCs w:val="26"/>
        </w:rPr>
        <w:t>https://youtube.com/muster-url</w:t>
      </w:r>
    </w:p>
    <w:p w14:paraId="742A7522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oder</w:t>
      </w:r>
    </w:p>
    <w:p w14:paraId="1BDC991B" w14:textId="125B4C27" w:rsidR="00A745F8" w:rsidRPr="00A745F8" w:rsidRDefault="00A745F8" w:rsidP="00A745F8">
      <w:pPr>
        <w:rPr>
          <w:rFonts w:ascii="EF Sans" w:hAnsi="EF Sans"/>
          <w:i/>
          <w:iCs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Bilder anliefern – Format: 1920 x 1080px</w:t>
      </w:r>
      <w:r w:rsidR="001B0B4D">
        <w:rPr>
          <w:rFonts w:ascii="EF Sans" w:hAnsi="EF Sans"/>
          <w:sz w:val="26"/>
          <w:szCs w:val="26"/>
        </w:rPr>
        <w:t xml:space="preserve"> </w:t>
      </w:r>
      <w:r w:rsidR="00F90530">
        <w:rPr>
          <w:rFonts w:ascii="EF Sans" w:hAnsi="EF Sans"/>
          <w:sz w:val="26"/>
          <w:szCs w:val="26"/>
        </w:rPr>
        <w:t>// 1000KB // JPG</w:t>
      </w:r>
    </w:p>
    <w:p w14:paraId="78EA6F1B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54B557E4" w14:textId="77777777" w:rsidR="00A745F8" w:rsidRPr="00A745F8" w:rsidRDefault="00A745F8" w:rsidP="00A745F8">
      <w:pPr>
        <w:rPr>
          <w:rFonts w:ascii="EF Sans" w:hAnsi="EF Sans"/>
          <w:b/>
          <w:bCs/>
          <w:sz w:val="26"/>
          <w:szCs w:val="26"/>
        </w:rPr>
      </w:pPr>
      <w:r w:rsidRPr="00A745F8">
        <w:rPr>
          <w:rFonts w:ascii="EF Sans" w:hAnsi="EF Sans"/>
          <w:b/>
          <w:bCs/>
          <w:sz w:val="26"/>
          <w:szCs w:val="26"/>
        </w:rPr>
        <w:t>((Caption für Galerie-Element))</w:t>
      </w:r>
    </w:p>
    <w:p w14:paraId="4BF9B40C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Text maximal 100 Zeichen</w:t>
      </w:r>
    </w:p>
    <w:p w14:paraId="457D119E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6A19AB65" w14:textId="77777777" w:rsidR="00A745F8" w:rsidRPr="00A745F8" w:rsidRDefault="00A745F8" w:rsidP="00A745F8">
      <w:pPr>
        <w:rPr>
          <w:rStyle w:val="berschrift2Zchn"/>
          <w:rFonts w:ascii="EF Sans" w:hAnsi="EF Sans"/>
          <w:b/>
          <w:bCs/>
          <w:color w:val="000000" w:themeColor="text1"/>
          <w:sz w:val="26"/>
          <w:szCs w:val="26"/>
        </w:rPr>
      </w:pPr>
      <w:r w:rsidRPr="00A745F8">
        <w:rPr>
          <w:rStyle w:val="berschrift2Zchn"/>
          <w:rFonts w:ascii="EF Sans" w:hAnsi="EF Sans"/>
          <w:b/>
          <w:bCs/>
          <w:color w:val="000000" w:themeColor="text1"/>
          <w:sz w:val="26"/>
          <w:szCs w:val="26"/>
        </w:rPr>
        <w:t>((FIXES ELEMENT - Fahrzeugliste))</w:t>
      </w:r>
    </w:p>
    <w:p w14:paraId="75D12917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color w:val="000000" w:themeColor="text1"/>
          <w:sz w:val="26"/>
          <w:szCs w:val="26"/>
        </w:rPr>
        <w:t>*</w:t>
      </w:r>
      <w:r w:rsidRPr="00A745F8">
        <w:rPr>
          <w:rFonts w:ascii="EF Sans" w:hAnsi="EF Sans"/>
          <w:sz w:val="26"/>
          <w:szCs w:val="26"/>
        </w:rPr>
        <w:t>gesetzt auf Brandmodell + ähnliche Brandmodelle</w:t>
      </w:r>
    </w:p>
    <w:p w14:paraId="74224AAB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629770F0" w14:textId="77777777" w:rsidR="00A745F8" w:rsidRPr="00A745F8" w:rsidRDefault="00A745F8" w:rsidP="00A745F8">
      <w:pPr>
        <w:rPr>
          <w:rFonts w:ascii="EF Sans" w:hAnsi="EF Sans"/>
          <w:i/>
          <w:iCs/>
          <w:sz w:val="26"/>
          <w:szCs w:val="26"/>
        </w:rPr>
      </w:pPr>
    </w:p>
    <w:p w14:paraId="66D499E7" w14:textId="77777777" w:rsidR="00A745F8" w:rsidRPr="00A745F8" w:rsidRDefault="00A745F8" w:rsidP="00A745F8">
      <w:pPr>
        <w:rPr>
          <w:rFonts w:ascii="EF Sans" w:hAnsi="EF Sans"/>
          <w:b/>
          <w:bCs/>
          <w:sz w:val="26"/>
          <w:szCs w:val="26"/>
        </w:rPr>
      </w:pPr>
      <w:r w:rsidRPr="00A745F8">
        <w:rPr>
          <w:rFonts w:ascii="EF Sans" w:hAnsi="EF Sans"/>
          <w:b/>
          <w:bCs/>
          <w:sz w:val="26"/>
          <w:szCs w:val="26"/>
        </w:rPr>
        <w:t>((OPTIONAL – Zitattext))</w:t>
      </w:r>
    </w:p>
    <w:p w14:paraId="05211048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Zitat-Text maximal 300 Zeichen</w:t>
      </w:r>
    </w:p>
    <w:p w14:paraId="607A5A12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Name Autor ist optional</w:t>
      </w:r>
    </w:p>
    <w:p w14:paraId="50DE3C0E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 w:rsidRPr="00A745F8">
        <w:rPr>
          <w:rFonts w:ascii="EF Sans" w:hAnsi="EF Sans"/>
          <w:sz w:val="26"/>
          <w:szCs w:val="26"/>
        </w:rPr>
        <w:t>Rolle Autor ist optional</w:t>
      </w:r>
    </w:p>
    <w:p w14:paraId="78B2C4EB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224A9468" w14:textId="67E53239" w:rsidR="008878F2" w:rsidRPr="001D6CA6" w:rsidRDefault="008878F2" w:rsidP="001D6CA6">
      <w:pPr>
        <w:spacing w:line="276" w:lineRule="auto"/>
      </w:pPr>
    </w:p>
    <w:sectPr w:rsidR="008878F2" w:rsidRPr="001D6CA6" w:rsidSect="00325351">
      <w:headerReference w:type="default" r:id="rId10"/>
      <w:pgSz w:w="11906" w:h="16838"/>
      <w:pgMar w:top="1134" w:right="1418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FE0E5" w14:textId="77777777" w:rsidR="00DA07C9" w:rsidRDefault="00DA07C9" w:rsidP="00632A20">
      <w:r>
        <w:separator/>
      </w:r>
    </w:p>
  </w:endnote>
  <w:endnote w:type="continuationSeparator" w:id="0">
    <w:p w14:paraId="50DEC0CA" w14:textId="77777777" w:rsidR="00DA07C9" w:rsidRDefault="00DA07C9" w:rsidP="00632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F Sans">
    <w:altName w:val="Calibri"/>
    <w:panose1 w:val="020B0604020202020204"/>
    <w:charset w:val="4D"/>
    <w:family w:val="swiss"/>
    <w:notTrueType/>
    <w:pitch w:val="variable"/>
    <w:sig w:usb0="A000006F" w:usb1="00002021" w:usb2="00000000" w:usb3="00000000" w:csb0="00000093" w:csb1="00000000"/>
  </w:font>
  <w:font w:name="EF Sans Semibold">
    <w:altName w:val="Calibri"/>
    <w:panose1 w:val="020B0604020202020204"/>
    <w:charset w:val="4D"/>
    <w:family w:val="swiss"/>
    <w:notTrueType/>
    <w:pitch w:val="variable"/>
    <w:sig w:usb0="A000006F" w:usb1="0000202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4BE90" w14:textId="77777777" w:rsidR="00DA07C9" w:rsidRDefault="00DA07C9" w:rsidP="00632A20">
      <w:r>
        <w:separator/>
      </w:r>
    </w:p>
  </w:footnote>
  <w:footnote w:type="continuationSeparator" w:id="0">
    <w:p w14:paraId="5A539E31" w14:textId="77777777" w:rsidR="00DA07C9" w:rsidRDefault="00DA07C9" w:rsidP="00632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1ADF3" w14:textId="56A678A6" w:rsidR="00632A20" w:rsidRDefault="00632A20" w:rsidP="00632A20">
    <w:pPr>
      <w:pStyle w:val="Kopfzeile"/>
      <w:jc w:val="right"/>
    </w:pPr>
  </w:p>
  <w:p w14:paraId="77FB2CEC" w14:textId="77777777" w:rsidR="00632A20" w:rsidRDefault="00632A20" w:rsidP="00632A20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68D4E4A"/>
    <w:multiLevelType w:val="hybridMultilevel"/>
    <w:tmpl w:val="7AFECE4C"/>
    <w:lvl w:ilvl="0" w:tplc="48788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012A7"/>
    <w:multiLevelType w:val="hybridMultilevel"/>
    <w:tmpl w:val="AB9AE3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3543A"/>
    <w:multiLevelType w:val="hybridMultilevel"/>
    <w:tmpl w:val="06B82A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A24F7"/>
    <w:multiLevelType w:val="hybridMultilevel"/>
    <w:tmpl w:val="8D86BF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062E9"/>
    <w:multiLevelType w:val="hybridMultilevel"/>
    <w:tmpl w:val="E6F023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66A90"/>
    <w:multiLevelType w:val="hybridMultilevel"/>
    <w:tmpl w:val="E708C0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6346D8"/>
    <w:multiLevelType w:val="hybridMultilevel"/>
    <w:tmpl w:val="9BAEDEF8"/>
    <w:lvl w:ilvl="0" w:tplc="E618DC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908447">
    <w:abstractNumId w:val="7"/>
  </w:num>
  <w:num w:numId="2" w16cid:durableId="1806970082">
    <w:abstractNumId w:val="1"/>
  </w:num>
  <w:num w:numId="3" w16cid:durableId="88283914">
    <w:abstractNumId w:val="0"/>
  </w:num>
  <w:num w:numId="4" w16cid:durableId="2066835036">
    <w:abstractNumId w:val="4"/>
  </w:num>
  <w:num w:numId="5" w16cid:durableId="175312086">
    <w:abstractNumId w:val="3"/>
  </w:num>
  <w:num w:numId="6" w16cid:durableId="941304992">
    <w:abstractNumId w:val="2"/>
  </w:num>
  <w:num w:numId="7" w16cid:durableId="495149354">
    <w:abstractNumId w:val="6"/>
  </w:num>
  <w:num w:numId="8" w16cid:durableId="8312644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AC7"/>
    <w:rsid w:val="00035AF6"/>
    <w:rsid w:val="00046A63"/>
    <w:rsid w:val="000645B3"/>
    <w:rsid w:val="000D17A7"/>
    <w:rsid w:val="000D4DC2"/>
    <w:rsid w:val="000E4DCE"/>
    <w:rsid w:val="001152D2"/>
    <w:rsid w:val="00125B4C"/>
    <w:rsid w:val="0015437F"/>
    <w:rsid w:val="001678C9"/>
    <w:rsid w:val="001B0B4D"/>
    <w:rsid w:val="001B24F3"/>
    <w:rsid w:val="001B7747"/>
    <w:rsid w:val="001C0A5E"/>
    <w:rsid w:val="001D6CA6"/>
    <w:rsid w:val="001E497E"/>
    <w:rsid w:val="001F1F3C"/>
    <w:rsid w:val="001F533A"/>
    <w:rsid w:val="00233363"/>
    <w:rsid w:val="00242BA2"/>
    <w:rsid w:val="00256399"/>
    <w:rsid w:val="00256EDB"/>
    <w:rsid w:val="002811E5"/>
    <w:rsid w:val="00292AA5"/>
    <w:rsid w:val="00294ABD"/>
    <w:rsid w:val="002A2A72"/>
    <w:rsid w:val="002D4AF5"/>
    <w:rsid w:val="002D6986"/>
    <w:rsid w:val="00325351"/>
    <w:rsid w:val="00341549"/>
    <w:rsid w:val="00347950"/>
    <w:rsid w:val="003A790E"/>
    <w:rsid w:val="003B0B0F"/>
    <w:rsid w:val="003E3502"/>
    <w:rsid w:val="003E6450"/>
    <w:rsid w:val="003F25E2"/>
    <w:rsid w:val="00416772"/>
    <w:rsid w:val="00424A9C"/>
    <w:rsid w:val="00435718"/>
    <w:rsid w:val="00442281"/>
    <w:rsid w:val="004504EA"/>
    <w:rsid w:val="00456932"/>
    <w:rsid w:val="00486DC5"/>
    <w:rsid w:val="0049134F"/>
    <w:rsid w:val="004C26CA"/>
    <w:rsid w:val="0051035C"/>
    <w:rsid w:val="00563713"/>
    <w:rsid w:val="005A24EE"/>
    <w:rsid w:val="005A55E2"/>
    <w:rsid w:val="005E15AD"/>
    <w:rsid w:val="005F3E83"/>
    <w:rsid w:val="005F643E"/>
    <w:rsid w:val="00614122"/>
    <w:rsid w:val="0063273D"/>
    <w:rsid w:val="00632A20"/>
    <w:rsid w:val="00633048"/>
    <w:rsid w:val="006438D9"/>
    <w:rsid w:val="00644927"/>
    <w:rsid w:val="00657284"/>
    <w:rsid w:val="00662F2B"/>
    <w:rsid w:val="006668CA"/>
    <w:rsid w:val="006718B4"/>
    <w:rsid w:val="006772C5"/>
    <w:rsid w:val="006A4510"/>
    <w:rsid w:val="006C4B79"/>
    <w:rsid w:val="006D501E"/>
    <w:rsid w:val="006D6723"/>
    <w:rsid w:val="006E78AD"/>
    <w:rsid w:val="00703790"/>
    <w:rsid w:val="00742C89"/>
    <w:rsid w:val="007450BF"/>
    <w:rsid w:val="00750581"/>
    <w:rsid w:val="0077418B"/>
    <w:rsid w:val="00782325"/>
    <w:rsid w:val="00784C2B"/>
    <w:rsid w:val="007913F9"/>
    <w:rsid w:val="007B0B18"/>
    <w:rsid w:val="007E0FDD"/>
    <w:rsid w:val="007E793E"/>
    <w:rsid w:val="00835BF3"/>
    <w:rsid w:val="00864703"/>
    <w:rsid w:val="00875AE4"/>
    <w:rsid w:val="008878F2"/>
    <w:rsid w:val="008932C4"/>
    <w:rsid w:val="008B7846"/>
    <w:rsid w:val="008D7DA1"/>
    <w:rsid w:val="008E74CC"/>
    <w:rsid w:val="00900401"/>
    <w:rsid w:val="009040C6"/>
    <w:rsid w:val="009777DB"/>
    <w:rsid w:val="009B2E43"/>
    <w:rsid w:val="009B6863"/>
    <w:rsid w:val="009B6AC7"/>
    <w:rsid w:val="009D597A"/>
    <w:rsid w:val="00A028AD"/>
    <w:rsid w:val="00A06E6D"/>
    <w:rsid w:val="00A12E9C"/>
    <w:rsid w:val="00A33144"/>
    <w:rsid w:val="00A37A02"/>
    <w:rsid w:val="00A745F8"/>
    <w:rsid w:val="00A92189"/>
    <w:rsid w:val="00AA7598"/>
    <w:rsid w:val="00AD01D8"/>
    <w:rsid w:val="00AE2BAD"/>
    <w:rsid w:val="00B167F9"/>
    <w:rsid w:val="00B33414"/>
    <w:rsid w:val="00B4513D"/>
    <w:rsid w:val="00B56041"/>
    <w:rsid w:val="00B651A2"/>
    <w:rsid w:val="00B7297C"/>
    <w:rsid w:val="00B77875"/>
    <w:rsid w:val="00BA10CD"/>
    <w:rsid w:val="00BC7B27"/>
    <w:rsid w:val="00BF56F9"/>
    <w:rsid w:val="00BF63D3"/>
    <w:rsid w:val="00C02476"/>
    <w:rsid w:val="00C06172"/>
    <w:rsid w:val="00C1395A"/>
    <w:rsid w:val="00C5401B"/>
    <w:rsid w:val="00CA09CF"/>
    <w:rsid w:val="00CA2265"/>
    <w:rsid w:val="00CD0839"/>
    <w:rsid w:val="00CD7DE2"/>
    <w:rsid w:val="00CF458D"/>
    <w:rsid w:val="00D03C6A"/>
    <w:rsid w:val="00D30B38"/>
    <w:rsid w:val="00D434F5"/>
    <w:rsid w:val="00D60498"/>
    <w:rsid w:val="00DA07C9"/>
    <w:rsid w:val="00DA2A89"/>
    <w:rsid w:val="00E05C07"/>
    <w:rsid w:val="00E52D4C"/>
    <w:rsid w:val="00E87352"/>
    <w:rsid w:val="00E97C44"/>
    <w:rsid w:val="00EE135E"/>
    <w:rsid w:val="00EF090E"/>
    <w:rsid w:val="00F01725"/>
    <w:rsid w:val="00F03EA6"/>
    <w:rsid w:val="00F049A5"/>
    <w:rsid w:val="00F23956"/>
    <w:rsid w:val="00F344AB"/>
    <w:rsid w:val="00F375FB"/>
    <w:rsid w:val="00F428E5"/>
    <w:rsid w:val="00F47EC1"/>
    <w:rsid w:val="00F52C75"/>
    <w:rsid w:val="00F62017"/>
    <w:rsid w:val="00F6498E"/>
    <w:rsid w:val="00F67B39"/>
    <w:rsid w:val="00F80BBE"/>
    <w:rsid w:val="00F87760"/>
    <w:rsid w:val="00F90530"/>
    <w:rsid w:val="00F965B6"/>
    <w:rsid w:val="00FA4455"/>
    <w:rsid w:val="00FB34DB"/>
    <w:rsid w:val="00FE302B"/>
    <w:rsid w:val="00FE7063"/>
    <w:rsid w:val="00FF43FF"/>
    <w:rsid w:val="00FF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9EC856"/>
  <w15:chartTrackingRefBased/>
  <w15:docId w15:val="{94380202-05B6-6248-B486-6E9BE47F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42281"/>
  </w:style>
  <w:style w:type="paragraph" w:styleId="berschrift1">
    <w:name w:val="heading 1"/>
    <w:basedOn w:val="Standard"/>
    <w:next w:val="Standard"/>
    <w:link w:val="berschrift1Zchn"/>
    <w:uiPriority w:val="9"/>
    <w:qFormat/>
    <w:rsid w:val="00A745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745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745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92AA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D501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D501E"/>
    <w:rPr>
      <w:color w:val="605E5C"/>
      <w:shd w:val="clear" w:color="auto" w:fill="E1DFDD"/>
    </w:rPr>
  </w:style>
  <w:style w:type="paragraph" w:customStyle="1" w:styleId="ev1">
    <w:name w:val="ev1"/>
    <w:basedOn w:val="Standard"/>
    <w:rsid w:val="003E645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Fett">
    <w:name w:val="Strong"/>
    <w:basedOn w:val="Absatz-Standardschriftart"/>
    <w:uiPriority w:val="22"/>
    <w:qFormat/>
    <w:rsid w:val="003E6450"/>
    <w:rPr>
      <w:b/>
      <w:bCs/>
    </w:rPr>
  </w:style>
  <w:style w:type="paragraph" w:customStyle="1" w:styleId="ev2">
    <w:name w:val="ev2"/>
    <w:basedOn w:val="Standard"/>
    <w:rsid w:val="00F0172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632A2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32A20"/>
  </w:style>
  <w:style w:type="paragraph" w:styleId="Fuzeile">
    <w:name w:val="footer"/>
    <w:basedOn w:val="Standard"/>
    <w:link w:val="FuzeileZchn"/>
    <w:uiPriority w:val="99"/>
    <w:unhideWhenUsed/>
    <w:rsid w:val="00632A2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32A20"/>
  </w:style>
  <w:style w:type="character" w:customStyle="1" w:styleId="apple-tab-span">
    <w:name w:val="apple-tab-span"/>
    <w:basedOn w:val="Absatz-Standardschriftart"/>
    <w:rsid w:val="006D6723"/>
  </w:style>
  <w:style w:type="character" w:customStyle="1" w:styleId="apple-converted-space">
    <w:name w:val="apple-converted-space"/>
    <w:basedOn w:val="Absatz-Standardschriftart"/>
    <w:rsid w:val="006D6723"/>
  </w:style>
  <w:style w:type="character" w:customStyle="1" w:styleId="berschrift1Zchn">
    <w:name w:val="Überschrift 1 Zchn"/>
    <w:basedOn w:val="Absatz-Standardschriftart"/>
    <w:link w:val="berschrift1"/>
    <w:uiPriority w:val="9"/>
    <w:rsid w:val="00A745F8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745F8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745F8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7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7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1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5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7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30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7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5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5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celelsenerefdag/Documents/Marcel%20Elsener/TM_VORLAG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E0F3C60565C34D97D9E958F0D03AE4" ma:contentTypeVersion="17" ma:contentTypeDescription="Ein neues Dokument erstellen." ma:contentTypeScope="" ma:versionID="c3dc2e04656a9444a8fdfa62b97d6917">
  <xsd:schema xmlns:xsd="http://www.w3.org/2001/XMLSchema" xmlns:xs="http://www.w3.org/2001/XMLSchema" xmlns:p="http://schemas.microsoft.com/office/2006/metadata/properties" xmlns:ns2="1ca983a0-e48e-4de2-ae1a-169d0d48319a" xmlns:ns3="78613a7f-97e9-4711-9e60-ff687a436499" targetNamespace="http://schemas.microsoft.com/office/2006/metadata/properties" ma:root="true" ma:fieldsID="44c0c382ab591aa5a2fe169d3c23b9ab" ns2:_="" ns3:_="">
    <xsd:import namespace="1ca983a0-e48e-4de2-ae1a-169d0d48319a"/>
    <xsd:import namespace="78613a7f-97e9-4711-9e60-ff687a4364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Hyperlink" minOccurs="0"/>
                <xsd:element ref="ns2:MediaServiceBillingMetadat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983a0-e48e-4de2-ae1a-169d0d483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84247f8c-46f3-4b28-8bd6-00978afb70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Hyperlink" ma:index="23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13a7f-97e9-4711-9e60-ff687a43649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21c2507-1bf6-454c-9694-8e3412971b05}" ma:internalName="TaxCatchAll" ma:showField="CatchAllData" ma:web="78613a7f-97e9-4711-9e60-ff687a4364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5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26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a983a0-e48e-4de2-ae1a-169d0d48319a">
      <Terms xmlns="http://schemas.microsoft.com/office/infopath/2007/PartnerControls"/>
    </lcf76f155ced4ddcb4097134ff3c332f>
    <TaxCatchAll xmlns="78613a7f-97e9-4711-9e60-ff687a436499" xsi:nil="true"/>
    <Hyperlink xmlns="1ca983a0-e48e-4de2-ae1a-169d0d48319a">
      <Url xsi:nil="true"/>
      <Description xsi:nil="true"/>
    </Hyperlink>
    <_dlc_DocId xmlns="78613a7f-97e9-4711-9e60-ff687a436499">V7UE5TMK65NE-1274779436-20610</_dlc_DocId>
    <_dlc_DocIdUrl xmlns="78613a7f-97e9-4711-9e60-ff687a436499">
      <Url>https://efgruppe.sharepoint.com/sites/CHX68-Carmarket805/_layouts/15/DocIdRedir.aspx?ID=V7UE5TMK65NE-1274779436-20610</Url>
      <Description>V7UE5TMK65NE-1274779436-20610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773ADA8-3896-43E3-B908-E947464AEE52}"/>
</file>

<file path=customXml/itemProps2.xml><?xml version="1.0" encoding="utf-8"?>
<ds:datastoreItem xmlns:ds="http://schemas.openxmlformats.org/officeDocument/2006/customXml" ds:itemID="{4336B47E-B27C-4B45-A37B-738C4ADE05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11B742-13C1-4509-91A9-5B369EF8A129}">
  <ds:schemaRefs>
    <ds:schemaRef ds:uri="http://schemas.microsoft.com/office/2006/metadata/properties"/>
    <ds:schemaRef ds:uri="http://schemas.microsoft.com/office/infopath/2007/PartnerControls"/>
    <ds:schemaRef ds:uri="1ca983a0-e48e-4de2-ae1a-169d0d48319a"/>
    <ds:schemaRef ds:uri="78613a7f-97e9-4711-9e60-ff687a436499"/>
  </ds:schemaRefs>
</ds:datastoreItem>
</file>

<file path=customXml/itemProps4.xml><?xml version="1.0" encoding="utf-8"?>
<ds:datastoreItem xmlns:ds="http://schemas.openxmlformats.org/officeDocument/2006/customXml" ds:itemID="{0C89BD44-2180-41C1-B6E2-3805EF1E8B74}"/>
</file>

<file path=docProps/app.xml><?xml version="1.0" encoding="utf-8"?>
<Properties xmlns="http://schemas.openxmlformats.org/officeDocument/2006/extended-properties" xmlns:vt="http://schemas.openxmlformats.org/officeDocument/2006/docPropsVTypes">
  <Template>TM_VORLAGE.dotx</Template>
  <TotalTime>0</TotalTime>
  <Pages>3</Pages>
  <Words>329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Elsener</dc:creator>
  <cp:keywords/>
  <dc:description/>
  <cp:lastModifiedBy>Prader, Martin (Emil Frey Digital AG)</cp:lastModifiedBy>
  <cp:revision>38</cp:revision>
  <dcterms:created xsi:type="dcterms:W3CDTF">2024-05-06T14:32:00Z</dcterms:created>
  <dcterms:modified xsi:type="dcterms:W3CDTF">2026-03-23T14:48:00Z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0x01010058E0F3C60565C34D97D9E958F0D03AE4</vt:lpwstr>
  </property>
  <property fmtid="{D5CDD505-2E9C-101B-9397-08002B2CF9AE}" pid="3" name="MediaServiceImageTags">
    <vt:lpwstr/>
  </property>
  <property fmtid="{D5CDD505-2E9C-101B-9397-08002B2CF9AE}" pid="4" name="docLang">
    <vt:lpwstr>de</vt:lpwstr>
  </property>
  <property fmtid="{D5CDD505-2E9C-101B-9397-08002B2CF9AE}" pid="5" name="_dlc_DocIdItemGuid">
    <vt:lpwstr>ace4ff45-2d35-47c7-bd4b-7ea306caa601</vt:lpwstr>
  </property>
</Properties>
</file>